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CF924F" w14:textId="77777777" w:rsidR="009642F7" w:rsidRDefault="009642F7" w:rsidP="009642F7">
      <w:pPr>
        <w:shd w:val="clear" w:color="auto" w:fill="FFFFFF"/>
        <w:spacing w:after="100" w:afterAutospacing="1" w:line="360" w:lineRule="auto"/>
        <w:contextualSpacing/>
        <w:rPr>
          <w:rFonts w:ascii="Times New Roman" w:eastAsia="Times New Roman" w:hAnsi="Times New Roman"/>
          <w:b/>
          <w:bCs/>
          <w:color w:val="2A2A2A"/>
          <w:sz w:val="24"/>
          <w:szCs w:val="24"/>
          <w:bdr w:val="none" w:sz="0" w:space="0" w:color="auto" w:frame="1"/>
          <w:lang w:eastAsia="ru-RU"/>
        </w:rPr>
      </w:pPr>
    </w:p>
    <w:p w14:paraId="3C2C5297" w14:textId="77777777" w:rsidR="004A3C74" w:rsidRPr="004A3C74" w:rsidRDefault="004A3C74" w:rsidP="004A3C74">
      <w:pPr>
        <w:autoSpaceDE w:val="0"/>
        <w:autoSpaceDN w:val="0"/>
        <w:adjustRightInd w:val="0"/>
        <w:spacing w:after="0" w:line="288" w:lineRule="auto"/>
        <w:ind w:right="-1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4A3C7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СОВЕТ ДЕПУТАТОВ</w:t>
      </w:r>
    </w:p>
    <w:p w14:paraId="0B694CB7" w14:textId="77777777" w:rsidR="004A3C74" w:rsidRPr="004A3C74" w:rsidRDefault="004A3C74" w:rsidP="004A3C74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4A3C7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ВНУТРИГОРОДСКОГО МУНИЦИПАЛЬНОГО ОБРАЗОВАНИЯ – МУНИЦИПАЛЬНОГО ОКРУГА </w:t>
      </w:r>
    </w:p>
    <w:p w14:paraId="61B0C47F" w14:textId="77777777" w:rsidR="004A3C74" w:rsidRPr="004A3C74" w:rsidRDefault="004A3C74" w:rsidP="004A3C74">
      <w:pPr>
        <w:autoSpaceDE w:val="0"/>
        <w:autoSpaceDN w:val="0"/>
        <w:adjustRightInd w:val="0"/>
        <w:spacing w:after="0" w:line="312" w:lineRule="auto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4A3C7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КРАСНОПАХОРСКИЙ</w:t>
      </w:r>
    </w:p>
    <w:p w14:paraId="556F28EE" w14:textId="77777777" w:rsidR="004A3C74" w:rsidRPr="004A3C74" w:rsidRDefault="004A3C74" w:rsidP="004A3C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4A3C7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 ГОРОДЕ МОСКВЕ</w:t>
      </w:r>
    </w:p>
    <w:p w14:paraId="248228C6" w14:textId="77777777" w:rsidR="004A3C74" w:rsidRPr="004A3C74" w:rsidRDefault="004A3C74" w:rsidP="004A3C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30630680" w14:textId="77777777" w:rsidR="004A3C74" w:rsidRPr="004A3C74" w:rsidRDefault="004A3C74" w:rsidP="004A3C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4A3C7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РЕШЕНИЕ</w:t>
      </w:r>
    </w:p>
    <w:p w14:paraId="61FD3CC8" w14:textId="77777777" w:rsidR="004A3C74" w:rsidRPr="004A3C74" w:rsidRDefault="004A3C74" w:rsidP="004A3C7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2AC130B" w14:textId="264A9A68" w:rsidR="009642F7" w:rsidRDefault="004A3C74" w:rsidP="004A3C7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4A3C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24 декабря </w:t>
      </w:r>
      <w:proofErr w:type="gramStart"/>
      <w:r w:rsidRPr="004A3C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2024  года</w:t>
      </w:r>
      <w:proofErr w:type="gramEnd"/>
      <w:r w:rsidRPr="004A3C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  № </w:t>
      </w:r>
      <w:r w:rsidR="00181A1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5</w:t>
      </w:r>
      <w:r w:rsidRPr="004A3C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/</w:t>
      </w:r>
      <w:r w:rsidR="00181A1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9</w:t>
      </w:r>
    </w:p>
    <w:p w14:paraId="0BC1CDFD" w14:textId="77777777" w:rsidR="004A3C74" w:rsidRPr="004A3C74" w:rsidRDefault="004A3C74" w:rsidP="004A3C7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4E6380D6" w14:textId="77777777" w:rsidR="009642F7" w:rsidRPr="004A3C74" w:rsidRDefault="009642F7" w:rsidP="004A3C74">
      <w:pPr>
        <w:shd w:val="clear" w:color="auto" w:fill="FFFFFF"/>
        <w:spacing w:after="0" w:line="240" w:lineRule="auto"/>
        <w:ind w:right="4677"/>
        <w:jc w:val="both"/>
        <w:rPr>
          <w:rFonts w:ascii="Times New Roman" w:eastAsia="Times New Roman" w:hAnsi="Times New Roman"/>
          <w:color w:val="2A2A2A"/>
          <w:sz w:val="28"/>
          <w:szCs w:val="28"/>
          <w:bdr w:val="none" w:sz="0" w:space="0" w:color="auto" w:frame="1"/>
          <w:lang w:eastAsia="ru-RU"/>
        </w:rPr>
      </w:pPr>
      <w:r w:rsidRPr="004A3C74">
        <w:rPr>
          <w:rFonts w:ascii="Times New Roman" w:eastAsia="Times New Roman" w:hAnsi="Times New Roman"/>
          <w:color w:val="2A2A2A"/>
          <w:sz w:val="28"/>
          <w:szCs w:val="28"/>
          <w:bdr w:val="none" w:sz="0" w:space="0" w:color="auto" w:frame="1"/>
          <w:lang w:eastAsia="ru-RU"/>
        </w:rPr>
        <w:t xml:space="preserve">Об исключении нефинансовых активов </w:t>
      </w:r>
    </w:p>
    <w:p w14:paraId="25D4F7EC" w14:textId="51EBF2E0" w:rsidR="009642F7" w:rsidRDefault="009642F7" w:rsidP="004A3C74">
      <w:pPr>
        <w:shd w:val="clear" w:color="auto" w:fill="FFFFFF"/>
        <w:spacing w:after="0" w:line="240" w:lineRule="auto"/>
        <w:ind w:right="4677"/>
        <w:jc w:val="both"/>
        <w:rPr>
          <w:rFonts w:ascii="Times New Roman" w:eastAsia="Times New Roman" w:hAnsi="Times New Roman"/>
          <w:color w:val="2A2A2A"/>
          <w:sz w:val="28"/>
          <w:szCs w:val="28"/>
          <w:bdr w:val="none" w:sz="0" w:space="0" w:color="auto" w:frame="1"/>
          <w:lang w:eastAsia="ru-RU"/>
        </w:rPr>
      </w:pPr>
      <w:r w:rsidRPr="004A3C74">
        <w:rPr>
          <w:rFonts w:ascii="Times New Roman" w:eastAsia="Times New Roman" w:hAnsi="Times New Roman"/>
          <w:color w:val="2A2A2A"/>
          <w:sz w:val="28"/>
          <w:szCs w:val="28"/>
          <w:bdr w:val="none" w:sz="0" w:space="0" w:color="auto" w:frame="1"/>
          <w:lang w:eastAsia="ru-RU"/>
        </w:rPr>
        <w:t xml:space="preserve">имущества казны </w:t>
      </w:r>
      <w:proofErr w:type="spellStart"/>
      <w:r w:rsidR="00D44E2D" w:rsidRPr="004A3C74">
        <w:rPr>
          <w:rFonts w:ascii="Times New Roman" w:eastAsia="Times New Roman" w:hAnsi="Times New Roman"/>
          <w:color w:val="2A2A2A"/>
          <w:sz w:val="28"/>
          <w:szCs w:val="28"/>
          <w:bdr w:val="none" w:sz="0" w:space="0" w:color="auto" w:frame="1"/>
          <w:lang w:eastAsia="ru-RU"/>
        </w:rPr>
        <w:t>Краснопахорского</w:t>
      </w:r>
      <w:proofErr w:type="spellEnd"/>
      <w:r w:rsidR="00D44E2D" w:rsidRPr="004A3C74">
        <w:rPr>
          <w:rFonts w:ascii="Times New Roman" w:eastAsia="Times New Roman" w:hAnsi="Times New Roman"/>
          <w:color w:val="2A2A2A"/>
          <w:sz w:val="28"/>
          <w:szCs w:val="28"/>
          <w:bdr w:val="none" w:sz="0" w:space="0" w:color="auto" w:frame="1"/>
          <w:lang w:eastAsia="ru-RU"/>
        </w:rPr>
        <w:t xml:space="preserve"> района</w:t>
      </w:r>
      <w:r w:rsidRPr="004A3C74">
        <w:rPr>
          <w:rFonts w:ascii="Times New Roman" w:eastAsia="Times New Roman" w:hAnsi="Times New Roman"/>
          <w:color w:val="2A2A2A"/>
          <w:sz w:val="28"/>
          <w:szCs w:val="28"/>
          <w:bdr w:val="none" w:sz="0" w:space="0" w:color="auto" w:frame="1"/>
          <w:lang w:eastAsia="ru-RU"/>
        </w:rPr>
        <w:t xml:space="preserve"> в городе Москве</w:t>
      </w:r>
      <w:r w:rsidR="0083622D" w:rsidRPr="009642F7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 xml:space="preserve">, из реестра муниципальной собственности поселения </w:t>
      </w:r>
      <w:proofErr w:type="spellStart"/>
      <w:r w:rsidR="0083622D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Щаповс</w:t>
      </w:r>
      <w:r w:rsidR="0083622D" w:rsidRPr="009642F7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кое</w:t>
      </w:r>
      <w:proofErr w:type="spellEnd"/>
      <w:r w:rsidR="00B42D9E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 xml:space="preserve">, поселения </w:t>
      </w:r>
      <w:proofErr w:type="spellStart"/>
      <w:r w:rsidR="00B42D9E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Михайлово</w:t>
      </w:r>
      <w:proofErr w:type="spellEnd"/>
      <w:r w:rsidR="00B42D9E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-Ярцевское</w:t>
      </w:r>
    </w:p>
    <w:p w14:paraId="6346A81C" w14:textId="77777777" w:rsidR="004A3C74" w:rsidRPr="004A3C74" w:rsidRDefault="004A3C74" w:rsidP="004A3C74">
      <w:pPr>
        <w:shd w:val="clear" w:color="auto" w:fill="FFFFFF"/>
        <w:spacing w:after="0" w:line="240" w:lineRule="auto"/>
        <w:ind w:right="4677"/>
        <w:jc w:val="both"/>
        <w:rPr>
          <w:rFonts w:ascii="Times New Roman" w:eastAsia="Times New Roman" w:hAnsi="Times New Roman"/>
          <w:color w:val="2A2A2A"/>
          <w:sz w:val="28"/>
          <w:szCs w:val="28"/>
          <w:bdr w:val="none" w:sz="0" w:space="0" w:color="auto" w:frame="1"/>
          <w:lang w:eastAsia="ru-RU"/>
        </w:rPr>
      </w:pPr>
    </w:p>
    <w:p w14:paraId="5A39B065" w14:textId="034FB4A7" w:rsidR="00D44E2D" w:rsidRPr="004A3C74" w:rsidRDefault="00D44E2D" w:rsidP="004A3C74">
      <w:pPr>
        <w:pStyle w:val="ConsPlusNormal"/>
        <w:ind w:firstLine="708"/>
        <w:jc w:val="both"/>
      </w:pPr>
      <w:r>
        <w:rPr>
          <w:iCs/>
        </w:rPr>
        <w:t>В соответствии с Федеральным Законом от 06 октября 2003</w:t>
      </w:r>
      <w:r w:rsidR="004A3C74">
        <w:rPr>
          <w:iCs/>
        </w:rPr>
        <w:t xml:space="preserve"> года</w:t>
      </w:r>
      <w:r>
        <w:rPr>
          <w:iCs/>
        </w:rPr>
        <w:t xml:space="preserve"> №131-ФЗ </w:t>
      </w:r>
      <w:r w:rsidRPr="009B7DC6">
        <w:t>«Об общих принципах организации местного самоуправления в Российской Федерации»</w:t>
      </w:r>
      <w:r>
        <w:t xml:space="preserve"> Законом города Москвы от 6 ноября 2002</w:t>
      </w:r>
      <w:r w:rsidR="004A3C74">
        <w:t xml:space="preserve"> года</w:t>
      </w:r>
      <w:r>
        <w:t xml:space="preserve"> №56 «О б организации местного самоуправления в городе Москве», Законом города Москвы от 8 мая 2024г</w:t>
      </w:r>
      <w:r w:rsidR="004A3C74">
        <w:t xml:space="preserve"> года</w:t>
      </w:r>
      <w:r>
        <w:t xml:space="preserve"> №15 «О внесении изменений в отдельные законы города Москвы и признании утратившим силу Закона города Москвы от 28 июля 2011</w:t>
      </w:r>
      <w:r w:rsidR="004A3C74">
        <w:t xml:space="preserve"> года</w:t>
      </w:r>
      <w:r>
        <w:t xml:space="preserve"> №36 «Об особенностях организации местного самоуправления в муниципальных образованиях, включенных в состав внутригородской территории города Москвы в результате изменения границ города Москвы, и о внесении изменений в статью 1 Закона города Москвы от 6 ноября 2002 </w:t>
      </w:r>
      <w:r w:rsidR="004A3C74">
        <w:t>года</w:t>
      </w:r>
      <w:r>
        <w:t xml:space="preserve"> №56 «Об организации местного самоуправления в городе Москве», Совет депутатов </w:t>
      </w:r>
      <w:bookmarkStart w:id="0" w:name="_Hlk183010978"/>
      <w:r>
        <w:t>внутригородского муниципального образования – муниципального округа Краснопахорский в городе Москве</w:t>
      </w:r>
      <w:bookmarkEnd w:id="0"/>
      <w:r>
        <w:rPr>
          <w:iCs/>
        </w:rPr>
        <w:t xml:space="preserve">, </w:t>
      </w:r>
    </w:p>
    <w:p w14:paraId="7230EEA0" w14:textId="77777777" w:rsidR="00D44E2D" w:rsidRPr="00D44E2D" w:rsidRDefault="00D44E2D" w:rsidP="004A3C74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44E2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 депутатов </w:t>
      </w:r>
      <w:r w:rsidRPr="00D44E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внутригородского муниципального образования – </w:t>
      </w:r>
      <w:r w:rsidRPr="00D44E2D">
        <w:rPr>
          <w:rFonts w:ascii="Times New Roman" w:hAnsi="Times New Roman"/>
          <w:b/>
          <w:bCs/>
          <w:sz w:val="28"/>
          <w:szCs w:val="28"/>
          <w:lang w:eastAsia="ru-RU"/>
        </w:rPr>
        <w:t>муниципального округа Краснопахорский</w:t>
      </w:r>
      <w:r w:rsidRPr="00D44E2D"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 </w:t>
      </w:r>
      <w:r w:rsidRPr="00D44E2D">
        <w:rPr>
          <w:rFonts w:ascii="Times New Roman" w:hAnsi="Times New Roman"/>
          <w:b/>
          <w:bCs/>
          <w:sz w:val="28"/>
          <w:szCs w:val="28"/>
          <w:lang w:eastAsia="ru-RU"/>
        </w:rPr>
        <w:t>в городе Москве</w:t>
      </w:r>
      <w:r w:rsidRPr="00D44E2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решил:</w:t>
      </w:r>
    </w:p>
    <w:p w14:paraId="5A3F6B75" w14:textId="77777777" w:rsidR="00D44E2D" w:rsidRPr="00D44E2D" w:rsidRDefault="00D44E2D" w:rsidP="00D44E2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E0A40BE" w14:textId="716E48C3" w:rsidR="00D44E2D" w:rsidRPr="009642F7" w:rsidRDefault="00D44E2D" w:rsidP="00D44E2D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/>
          <w:color w:val="2A2A2A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9642F7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 xml:space="preserve">Исключить нефинансовые активы имущества казны </w:t>
      </w:r>
      <w:proofErr w:type="spellStart"/>
      <w:r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Краснопахорского</w:t>
      </w:r>
      <w:proofErr w:type="spellEnd"/>
      <w:r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 xml:space="preserve"> района</w:t>
      </w:r>
      <w:r w:rsidRPr="009642F7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 xml:space="preserve"> в городе Москве, из реестра муниципальной собственности поселения </w:t>
      </w:r>
      <w:r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Щаповс</w:t>
      </w:r>
      <w:r w:rsidRPr="009642F7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кое</w:t>
      </w:r>
      <w:r w:rsidR="00F764E0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, поселени</w:t>
      </w:r>
      <w:r w:rsidR="00B42D9E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я</w:t>
      </w:r>
      <w:r w:rsidR="00F764E0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 xml:space="preserve"> Михайлово-Ярцевское</w:t>
      </w:r>
      <w:r w:rsidRPr="009642F7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 xml:space="preserve"> </w:t>
      </w:r>
      <w:r w:rsidR="008617B3" w:rsidRPr="008617B3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согласно Приложению к настоящему решению</w:t>
      </w:r>
      <w:r w:rsidRPr="009642F7">
        <w:rPr>
          <w:rFonts w:ascii="Times New Roman" w:eastAsia="Times New Roman" w:hAnsi="Times New Roman"/>
          <w:color w:val="2A2A2A"/>
          <w:sz w:val="28"/>
          <w:szCs w:val="28"/>
          <w:lang w:eastAsia="ru-RU"/>
        </w:rPr>
        <w:t>.</w:t>
      </w:r>
    </w:p>
    <w:p w14:paraId="7A629FAC" w14:textId="77777777" w:rsidR="00D44E2D" w:rsidRDefault="00D44E2D" w:rsidP="00D44E2D">
      <w:pPr>
        <w:tabs>
          <w:tab w:val="left" w:pos="709"/>
          <w:tab w:val="left" w:pos="851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4E2D">
        <w:rPr>
          <w:rFonts w:ascii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D44E2D">
        <w:rPr>
          <w:rFonts w:ascii="Times New Roman" w:hAnsi="Times New Roman"/>
          <w:sz w:val="28"/>
          <w:szCs w:val="28"/>
          <w:lang w:eastAsia="ru-RU"/>
        </w:rPr>
        <w:t xml:space="preserve">. Контроль за исполнением настоящего решения возложить на главу внутригородского муниципального образования – муниципального округа Краснопахорский в городе Москве </w:t>
      </w:r>
      <w:proofErr w:type="spellStart"/>
      <w:r w:rsidRPr="00D44E2D">
        <w:rPr>
          <w:rFonts w:ascii="Times New Roman" w:hAnsi="Times New Roman"/>
          <w:sz w:val="28"/>
          <w:szCs w:val="28"/>
          <w:lang w:eastAsia="ru-RU"/>
        </w:rPr>
        <w:t>Н.В.Матвееву</w:t>
      </w:r>
      <w:proofErr w:type="spellEnd"/>
      <w:r w:rsidRPr="00D44E2D">
        <w:rPr>
          <w:rFonts w:ascii="Times New Roman" w:hAnsi="Times New Roman"/>
          <w:sz w:val="28"/>
          <w:szCs w:val="28"/>
          <w:lang w:eastAsia="ru-RU"/>
        </w:rPr>
        <w:t>.</w:t>
      </w:r>
    </w:p>
    <w:p w14:paraId="349483D8" w14:textId="77777777" w:rsidR="00532F16" w:rsidRPr="00D44E2D" w:rsidRDefault="00532F16" w:rsidP="00D44E2D">
      <w:pPr>
        <w:tabs>
          <w:tab w:val="left" w:pos="709"/>
          <w:tab w:val="left" w:pos="851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092C0C6" w14:textId="77777777" w:rsidR="00D44E2D" w:rsidRPr="00D44E2D" w:rsidRDefault="00D44E2D" w:rsidP="00D44E2D">
      <w:pPr>
        <w:tabs>
          <w:tab w:val="left" w:pos="709"/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8FA3476" w14:textId="77777777" w:rsidR="00D44E2D" w:rsidRPr="00D44E2D" w:rsidRDefault="00D44E2D" w:rsidP="00D44E2D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44E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Глава внутригородского муниципального образования – </w:t>
      </w:r>
    </w:p>
    <w:p w14:paraId="11BB661E" w14:textId="77777777" w:rsidR="00D44E2D" w:rsidRPr="00D44E2D" w:rsidRDefault="00D44E2D" w:rsidP="00D44E2D">
      <w:pPr>
        <w:spacing w:after="0" w:line="240" w:lineRule="auto"/>
        <w:jc w:val="both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 w:rsidRPr="00D44E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муниципального округа Краснопахорский</w:t>
      </w:r>
    </w:p>
    <w:p w14:paraId="5D4938CE" w14:textId="31C79142" w:rsidR="00D44E2D" w:rsidRPr="00D44E2D" w:rsidRDefault="00D44E2D" w:rsidP="00D44E2D">
      <w:pPr>
        <w:tabs>
          <w:tab w:val="left" w:pos="779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44E2D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в городе Москве                                   </w:t>
      </w:r>
      <w:r w:rsidRPr="00D44E2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</w:t>
      </w:r>
      <w:r w:rsidR="004A3C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</w:t>
      </w:r>
      <w:r w:rsidRPr="00D44E2D">
        <w:rPr>
          <w:rFonts w:ascii="Times New Roman" w:eastAsia="Times New Roman" w:hAnsi="Times New Roman"/>
          <w:b/>
          <w:sz w:val="28"/>
          <w:szCs w:val="28"/>
          <w:lang w:eastAsia="ru-RU"/>
        </w:rPr>
        <w:t>Н.В. Матвеева</w:t>
      </w:r>
    </w:p>
    <w:p w14:paraId="5D15219B" w14:textId="77777777" w:rsidR="00D44E2D" w:rsidRPr="00D44E2D" w:rsidRDefault="00D44E2D" w:rsidP="00D44E2D">
      <w:pPr>
        <w:tabs>
          <w:tab w:val="left" w:pos="779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EB7314C" w14:textId="77777777" w:rsidR="00D44E2D" w:rsidRDefault="00D44E2D" w:rsidP="009642F7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/>
          <w:color w:val="2A2A2A"/>
          <w:sz w:val="28"/>
          <w:szCs w:val="28"/>
          <w:lang w:eastAsia="ru-RU"/>
        </w:rPr>
      </w:pPr>
    </w:p>
    <w:p w14:paraId="24EAD8FF" w14:textId="77777777" w:rsidR="009642F7" w:rsidRPr="009642F7" w:rsidRDefault="009642F7" w:rsidP="009642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/>
          <w:color w:val="2A2A2A"/>
          <w:sz w:val="28"/>
          <w:szCs w:val="28"/>
          <w:lang w:eastAsia="ru-RU"/>
        </w:rPr>
      </w:pPr>
    </w:p>
    <w:p w14:paraId="0EA0DC0D" w14:textId="77777777" w:rsidR="00532F16" w:rsidRPr="009642F7" w:rsidRDefault="00532F16" w:rsidP="004A3C74">
      <w:pPr>
        <w:shd w:val="clear" w:color="auto" w:fill="FFFFFF"/>
        <w:spacing w:after="100" w:afterAutospacing="1" w:line="240" w:lineRule="auto"/>
        <w:contextualSpacing/>
        <w:rPr>
          <w:rFonts w:ascii="Times New Roman" w:eastAsia="Times New Roman" w:hAnsi="Times New Roman"/>
          <w:b/>
          <w:color w:val="2A2A2A"/>
          <w:sz w:val="24"/>
          <w:szCs w:val="24"/>
          <w:lang w:eastAsia="ru-RU"/>
        </w:rPr>
      </w:pPr>
    </w:p>
    <w:tbl>
      <w:tblPr>
        <w:tblW w:w="10499" w:type="dxa"/>
        <w:tblInd w:w="-100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2127"/>
        <w:gridCol w:w="2268"/>
        <w:gridCol w:w="1568"/>
        <w:gridCol w:w="3969"/>
      </w:tblGrid>
      <w:tr w:rsidR="00631B2E" w:rsidRPr="004A3C74" w14:paraId="28EB2B39" w14:textId="77777777" w:rsidTr="004A3C74">
        <w:trPr>
          <w:tblHeader/>
        </w:trPr>
        <w:tc>
          <w:tcPr>
            <w:tcW w:w="567" w:type="dxa"/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17DD78DE" w14:textId="77777777" w:rsidR="00631B2E" w:rsidRDefault="00631B2E" w:rsidP="00D065B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672A2DC" w14:textId="77777777" w:rsidR="00631B2E" w:rsidRPr="00A65B9C" w:rsidRDefault="00631B2E" w:rsidP="00D065B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16DE8CF8" w14:textId="77777777" w:rsidR="00631B2E" w:rsidRPr="00631B2E" w:rsidRDefault="00631B2E" w:rsidP="00631B2E">
            <w:pPr>
              <w:tabs>
                <w:tab w:val="left" w:pos="709"/>
                <w:tab w:val="left" w:pos="851"/>
                <w:tab w:val="left" w:pos="993"/>
              </w:tabs>
              <w:spacing w:after="0"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68" w:type="dxa"/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2D2BEA9" w14:textId="77777777" w:rsidR="00631B2E" w:rsidRPr="00A65B9C" w:rsidRDefault="00631B2E" w:rsidP="00D065B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51EEF404" w14:textId="742D57EA" w:rsidR="004A3C74" w:rsidRPr="004A3C74" w:rsidRDefault="004A3C74" w:rsidP="004A3C74">
            <w:pPr>
              <w:spacing w:after="0" w:line="240" w:lineRule="auto"/>
              <w:ind w:left="-811" w:right="-251"/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 xml:space="preserve">            </w:t>
            </w:r>
            <w:r w:rsidRPr="004A3C74"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 xml:space="preserve">Приложение </w:t>
            </w:r>
          </w:p>
          <w:p w14:paraId="6EA2E00D" w14:textId="77777777" w:rsidR="004A3C74" w:rsidRDefault="004A3C74" w:rsidP="004A3C74">
            <w:pPr>
              <w:spacing w:after="0" w:line="240" w:lineRule="auto"/>
              <w:ind w:left="-111" w:right="-251"/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</w:pPr>
            <w:r w:rsidRPr="004A3C74"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>к решению Совета депутатов внутригородского муниципального образования – муниципального</w:t>
            </w:r>
            <w:r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 xml:space="preserve"> </w:t>
            </w:r>
            <w:r w:rsidRPr="004A3C74"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>округа Краснопахорский в городе Москве</w:t>
            </w:r>
          </w:p>
          <w:p w14:paraId="19E95EEB" w14:textId="25DB55F9" w:rsidR="004A3C74" w:rsidRPr="004A3C74" w:rsidRDefault="004A3C74" w:rsidP="004A3C74">
            <w:pPr>
              <w:spacing w:after="0" w:line="240" w:lineRule="auto"/>
              <w:ind w:left="-111" w:right="-251"/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</w:pPr>
            <w:proofErr w:type="gramStart"/>
            <w:r w:rsidRPr="004A3C74"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>от  24.12.2024</w:t>
            </w:r>
            <w:proofErr w:type="gramEnd"/>
            <w:r w:rsidRPr="004A3C74"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 xml:space="preserve">  № </w:t>
            </w:r>
            <w:r w:rsidR="00181A15"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>5</w:t>
            </w:r>
            <w:r w:rsidRPr="004A3C74"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>/</w:t>
            </w:r>
            <w:r w:rsidR="00181A15">
              <w:rPr>
                <w:rFonts w:ascii="Times New Roman" w:eastAsia="Times New Roman" w:hAnsi="Times New Roman"/>
                <w:color w:val="2A2A2A"/>
                <w:sz w:val="24"/>
                <w:szCs w:val="24"/>
                <w:lang w:eastAsia="ru-RU"/>
              </w:rPr>
              <w:t>9</w:t>
            </w:r>
          </w:p>
        </w:tc>
      </w:tr>
    </w:tbl>
    <w:p w14:paraId="1B5790DA" w14:textId="77777777" w:rsidR="00B947E7" w:rsidRDefault="00B947E7" w:rsidP="009642F7"/>
    <w:tbl>
      <w:tblPr>
        <w:tblW w:w="10349" w:type="dxa"/>
        <w:tblInd w:w="-100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2127"/>
        <w:gridCol w:w="2268"/>
        <w:gridCol w:w="2835"/>
        <w:gridCol w:w="2552"/>
      </w:tblGrid>
      <w:tr w:rsidR="00D60E3C" w:rsidRPr="00631B2E" w14:paraId="05A4AD42" w14:textId="77777777" w:rsidTr="00D60E3C">
        <w:trPr>
          <w:tblHeader/>
        </w:trPr>
        <w:tc>
          <w:tcPr>
            <w:tcW w:w="10349" w:type="dxa"/>
            <w:gridSpan w:val="5"/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56E421EE" w14:textId="77777777" w:rsidR="00D60E3C" w:rsidRPr="00631B2E" w:rsidRDefault="00D60E3C" w:rsidP="00332486">
            <w:pPr>
              <w:tabs>
                <w:tab w:val="left" w:pos="709"/>
                <w:tab w:val="left" w:pos="851"/>
                <w:tab w:val="left" w:pos="993"/>
              </w:tabs>
              <w:spacing w:after="0" w:line="240" w:lineRule="auto"/>
              <w:ind w:left="426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631B2E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</w:p>
          <w:p w14:paraId="08F684E7" w14:textId="77777777" w:rsidR="00D60E3C" w:rsidRPr="00631B2E" w:rsidRDefault="00D60E3C" w:rsidP="00332486">
            <w:pPr>
              <w:tabs>
                <w:tab w:val="left" w:pos="709"/>
                <w:tab w:val="left" w:pos="851"/>
                <w:tab w:val="left" w:pos="993"/>
              </w:tabs>
              <w:spacing w:after="0" w:line="240" w:lineRule="auto"/>
              <w:ind w:left="426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631B2E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объектов нефинансовых активов имущества казны</w:t>
            </w:r>
          </w:p>
          <w:p w14:paraId="745540D2" w14:textId="65A964E4" w:rsidR="00D60E3C" w:rsidRPr="00631B2E" w:rsidRDefault="00D60E3C" w:rsidP="00332486">
            <w:pPr>
              <w:tabs>
                <w:tab w:val="left" w:pos="709"/>
                <w:tab w:val="left" w:pos="851"/>
                <w:tab w:val="left" w:pos="993"/>
              </w:tabs>
              <w:spacing w:after="0" w:line="240" w:lineRule="auto"/>
              <w:ind w:left="426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631B2E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Краснопахорского</w:t>
            </w:r>
            <w:proofErr w:type="spellEnd"/>
            <w:r w:rsidRPr="00631B2E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района</w:t>
            </w:r>
            <w:r w:rsidR="00646DBC" w:rsidRPr="00646DB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646DB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в городе Москве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(поселение </w:t>
            </w:r>
            <w:proofErr w:type="spellStart"/>
            <w:r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Щаповское</w:t>
            </w:r>
            <w:proofErr w:type="spellEnd"/>
            <w:r w:rsidR="00646DB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, поселение </w:t>
            </w:r>
            <w:proofErr w:type="spellStart"/>
            <w:r w:rsidR="00646DB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Михайлово</w:t>
            </w:r>
            <w:proofErr w:type="spellEnd"/>
            <w:r w:rsidR="00646DB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-Ярцевское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)</w:t>
            </w:r>
          </w:p>
        </w:tc>
      </w:tr>
      <w:tr w:rsidR="00D60E3C" w:rsidRPr="00D60E3C" w14:paraId="47AF9198" w14:textId="77777777" w:rsidTr="00332486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1C207F5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№ п/п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BB8292E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Инвентарный номер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310A81E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10E8201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Техническое состояние и причины списания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49E4AFD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Балансовая стоимость</w:t>
            </w:r>
          </w:p>
        </w:tc>
      </w:tr>
      <w:tr w:rsidR="00D60E3C" w:rsidRPr="00D60E3C" w14:paraId="2A984E86" w14:textId="77777777" w:rsidTr="00332486">
        <w:trPr>
          <w:tblHeader/>
        </w:trPr>
        <w:tc>
          <w:tcPr>
            <w:tcW w:w="567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5714B36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65F2C09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000000000001458</w:t>
            </w:r>
          </w:p>
        </w:tc>
        <w:tc>
          <w:tcPr>
            <w:tcW w:w="2268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C2931CF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proofErr w:type="spellStart"/>
            <w:r w:rsidRPr="00D60E3C">
              <w:rPr>
                <w:rFonts w:ascii="Times New Roman" w:hAnsi="Times New Roman"/>
              </w:rPr>
              <w:t>Ливнёвая</w:t>
            </w:r>
            <w:proofErr w:type="spellEnd"/>
            <w:r w:rsidRPr="00D60E3C">
              <w:rPr>
                <w:rFonts w:ascii="Times New Roman" w:hAnsi="Times New Roman"/>
              </w:rPr>
              <w:t xml:space="preserve"> канализация </w:t>
            </w:r>
            <w:proofErr w:type="spellStart"/>
            <w:r w:rsidRPr="00D60E3C">
              <w:rPr>
                <w:rFonts w:ascii="Times New Roman" w:hAnsi="Times New Roman"/>
              </w:rPr>
              <w:t>п.Курилово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368922F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Право не оформлено, Бесхозяйный объект (неисправное состояние)</w:t>
            </w:r>
          </w:p>
        </w:tc>
        <w:tc>
          <w:tcPr>
            <w:tcW w:w="255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DBD19ED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572065,00</w:t>
            </w:r>
          </w:p>
        </w:tc>
      </w:tr>
      <w:tr w:rsidR="00D60E3C" w:rsidRPr="00D60E3C" w14:paraId="5BF42A58" w14:textId="77777777" w:rsidTr="00332486">
        <w:trPr>
          <w:tblHeader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00931B7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2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BC4F472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000000000002269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DE2B7BD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 xml:space="preserve">Сети газоснабжения к ж.д.№49 </w:t>
            </w:r>
            <w:proofErr w:type="spellStart"/>
            <w:r w:rsidRPr="00D60E3C">
              <w:rPr>
                <w:rFonts w:ascii="Times New Roman" w:hAnsi="Times New Roman"/>
              </w:rPr>
              <w:t>п.Щапово</w:t>
            </w:r>
            <w:proofErr w:type="spellEnd"/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DAFD773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Право не оформлено, Бесхозяйный объект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DE9587A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117684,00</w:t>
            </w:r>
          </w:p>
        </w:tc>
      </w:tr>
      <w:tr w:rsidR="00D60E3C" w:rsidRPr="00D60E3C" w14:paraId="18BA079D" w14:textId="77777777" w:rsidTr="00332486">
        <w:trPr>
          <w:tblHeader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1094CA2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3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CCDB473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000000000001790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A907233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 xml:space="preserve">Наружный газопровод около дома 48 </w:t>
            </w:r>
            <w:proofErr w:type="spellStart"/>
            <w:r w:rsidRPr="00D60E3C">
              <w:rPr>
                <w:rFonts w:ascii="Times New Roman" w:hAnsi="Times New Roman"/>
              </w:rPr>
              <w:t>п.Щапово</w:t>
            </w:r>
            <w:proofErr w:type="spellEnd"/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279E0E0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Право не оформлено, Бесхозяйный объект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8B4BCC2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107445,00</w:t>
            </w:r>
          </w:p>
        </w:tc>
      </w:tr>
      <w:tr w:rsidR="00D60E3C" w:rsidRPr="00D60E3C" w14:paraId="2F2973C3" w14:textId="77777777" w:rsidTr="00332486">
        <w:trPr>
          <w:tblHeader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3C2E129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4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5644B48A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000000000002270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4CEF963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 xml:space="preserve">Сети горячего водоснабжения к ж.д.№49 </w:t>
            </w:r>
            <w:proofErr w:type="spellStart"/>
            <w:r w:rsidRPr="00D60E3C">
              <w:rPr>
                <w:rFonts w:ascii="Times New Roman" w:hAnsi="Times New Roman"/>
              </w:rPr>
              <w:t>п.Щапово</w:t>
            </w:r>
            <w:proofErr w:type="spellEnd"/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34209FB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Объект входит в состав тепловой сети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0785B2CF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200100,00</w:t>
            </w:r>
          </w:p>
        </w:tc>
      </w:tr>
      <w:tr w:rsidR="00D60E3C" w:rsidRPr="00D60E3C" w14:paraId="25693E3B" w14:textId="77777777" w:rsidTr="00332486">
        <w:trPr>
          <w:tblHeader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44ABB08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5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1F60EC7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000000000002271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7A1BF35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 xml:space="preserve">Сети горячего водоснабжения к ж.д.№49 </w:t>
            </w:r>
            <w:proofErr w:type="spellStart"/>
            <w:r w:rsidRPr="00D60E3C">
              <w:rPr>
                <w:rFonts w:ascii="Times New Roman" w:hAnsi="Times New Roman"/>
              </w:rPr>
              <w:t>п.Щапово</w:t>
            </w:r>
            <w:proofErr w:type="spellEnd"/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13314912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Объект входит в состав тепловой сети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4CCF1E8" w14:textId="77777777" w:rsidR="00D60E3C" w:rsidRPr="00D60E3C" w:rsidRDefault="00D60E3C" w:rsidP="00D60E3C">
            <w:pPr>
              <w:rPr>
                <w:rFonts w:ascii="Times New Roman" w:hAnsi="Times New Roman"/>
              </w:rPr>
            </w:pPr>
            <w:r w:rsidRPr="00D60E3C">
              <w:rPr>
                <w:rFonts w:ascii="Times New Roman" w:hAnsi="Times New Roman"/>
              </w:rPr>
              <w:t>160764,00</w:t>
            </w:r>
          </w:p>
        </w:tc>
      </w:tr>
      <w:tr w:rsidR="00E97DD1" w:rsidRPr="00D60E3C" w14:paraId="035348B4" w14:textId="77777777" w:rsidTr="00332486">
        <w:trPr>
          <w:tblHeader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050951E8" w14:textId="2D18CE46" w:rsidR="00E97DD1" w:rsidRPr="00D60E3C" w:rsidRDefault="00E97DD1" w:rsidP="00D60E3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5197F790" w14:textId="038EDD92" w:rsidR="00E97DD1" w:rsidRPr="00D60E3C" w:rsidRDefault="00E97DD1" w:rsidP="00D60E3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000000000001021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E0137B0" w14:textId="6502A0E1" w:rsidR="00E97DD1" w:rsidRPr="00D60E3C" w:rsidRDefault="00E97DD1" w:rsidP="00D60E3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Котельная, </w:t>
            </w:r>
            <w:proofErr w:type="spellStart"/>
            <w:r>
              <w:rPr>
                <w:rFonts w:ascii="Times New Roman" w:hAnsi="Times New Roman"/>
              </w:rPr>
              <w:t>д.Кузенево</w:t>
            </w:r>
            <w:proofErr w:type="spellEnd"/>
            <w:r>
              <w:rPr>
                <w:rFonts w:ascii="Times New Roman" w:hAnsi="Times New Roman"/>
              </w:rPr>
              <w:t xml:space="preserve"> у д.11 112,9 кв.м.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1FC235C1" w14:textId="696C2F7A" w:rsidR="00E97DD1" w:rsidRPr="00D60E3C" w:rsidRDefault="00E97DD1" w:rsidP="00D60E3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Неисправное состояние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894E648" w14:textId="766639BA" w:rsidR="00E97DD1" w:rsidRPr="00D60E3C" w:rsidRDefault="00E97DD1" w:rsidP="00D60E3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61 000,00</w:t>
            </w:r>
          </w:p>
        </w:tc>
      </w:tr>
      <w:tr w:rsidR="009774E1" w:rsidRPr="00D60E3C" w14:paraId="1F45D440" w14:textId="77777777" w:rsidTr="007F5DE9">
        <w:trPr>
          <w:tblHeader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5A1DDCEA" w14:textId="52E945CD" w:rsidR="009774E1" w:rsidRPr="00D60E3C" w:rsidRDefault="00E97DD1" w:rsidP="009774E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46B0D9C5" w14:textId="0B16873A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>2101030044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0C026E3D" w14:textId="77777777" w:rsidR="009774E1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 xml:space="preserve">Газопровод </w:t>
            </w:r>
          </w:p>
          <w:p w14:paraId="099F2F77" w14:textId="27804BBD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>(к котельной)</w:t>
            </w:r>
            <w:r w:rsidR="00B42D9E">
              <w:rPr>
                <w:rFonts w:ascii="Times New Roman" w:hAnsi="Times New Roman"/>
              </w:rPr>
              <w:t xml:space="preserve">, </w:t>
            </w:r>
            <w:proofErr w:type="spellStart"/>
            <w:r w:rsidR="00B42D9E">
              <w:rPr>
                <w:rFonts w:ascii="Times New Roman" w:hAnsi="Times New Roman"/>
              </w:rPr>
              <w:t>п.Секерино</w:t>
            </w:r>
            <w:proofErr w:type="spellEnd"/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3AEC93FD" w14:textId="738EE26E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4303A2">
              <w:rPr>
                <w:rFonts w:ascii="Times New Roman" w:hAnsi="Times New Roman"/>
              </w:rPr>
              <w:t>Право не оформлено, Бесхозяйный объект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20F62DC0" w14:textId="0C56EABA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DB4560">
              <w:rPr>
                <w:rFonts w:ascii="Times New Roman" w:hAnsi="Times New Roman"/>
              </w:rPr>
              <w:t>533 190,00</w:t>
            </w:r>
          </w:p>
        </w:tc>
      </w:tr>
      <w:tr w:rsidR="009774E1" w:rsidRPr="00D60E3C" w14:paraId="69BB374C" w14:textId="77777777" w:rsidTr="007F5DE9">
        <w:trPr>
          <w:tblHeader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5FC5F414" w14:textId="41265DE7" w:rsidR="009774E1" w:rsidRPr="00D60E3C" w:rsidRDefault="00E97DD1" w:rsidP="009774E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48318F16" w14:textId="7A4E734A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>2101030045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CF9E26A" w14:textId="77777777" w:rsidR="009774E1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 xml:space="preserve">Газопровод </w:t>
            </w:r>
          </w:p>
          <w:p w14:paraId="304B2772" w14:textId="5E9A8711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>(к котельной)</w:t>
            </w:r>
            <w:r w:rsidR="00B42D9E">
              <w:rPr>
                <w:rFonts w:ascii="Times New Roman" w:hAnsi="Times New Roman"/>
              </w:rPr>
              <w:t xml:space="preserve">, </w:t>
            </w:r>
            <w:proofErr w:type="spellStart"/>
            <w:r w:rsidR="00B42D9E">
              <w:rPr>
                <w:rFonts w:ascii="Times New Roman" w:hAnsi="Times New Roman"/>
              </w:rPr>
              <w:t>п.Секерино</w:t>
            </w:r>
            <w:proofErr w:type="spellEnd"/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4E34FBD5" w14:textId="290CF418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4303A2">
              <w:rPr>
                <w:rFonts w:ascii="Times New Roman" w:hAnsi="Times New Roman"/>
              </w:rPr>
              <w:t>Право не оформлено, Бесхозяйный объект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61ADF5CA" w14:textId="7D77AC0C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DB4560">
              <w:rPr>
                <w:rFonts w:ascii="Times New Roman" w:hAnsi="Times New Roman"/>
              </w:rPr>
              <w:t>305 550,00</w:t>
            </w:r>
          </w:p>
        </w:tc>
      </w:tr>
      <w:tr w:rsidR="009774E1" w:rsidRPr="00D60E3C" w14:paraId="511BFC4F" w14:textId="77777777" w:rsidTr="00646DBC">
        <w:trPr>
          <w:trHeight w:val="908"/>
          <w:tblHeader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7DBAD62" w14:textId="634A6A9D" w:rsidR="009774E1" w:rsidRPr="00D60E3C" w:rsidRDefault="00E97DD1" w:rsidP="009774E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1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51977566" w14:textId="2EA9D911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>2101030046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9249984" w14:textId="77777777" w:rsidR="009774E1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>Газопровод</w:t>
            </w:r>
          </w:p>
          <w:p w14:paraId="3A7F9A01" w14:textId="5B882A53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FB4E94">
              <w:rPr>
                <w:rFonts w:ascii="Times New Roman" w:hAnsi="Times New Roman"/>
              </w:rPr>
              <w:t>(к котельной)</w:t>
            </w:r>
            <w:r w:rsidR="00B42D9E">
              <w:rPr>
                <w:rFonts w:ascii="Times New Roman" w:hAnsi="Times New Roman"/>
              </w:rPr>
              <w:t xml:space="preserve">, </w:t>
            </w:r>
            <w:proofErr w:type="spellStart"/>
            <w:r w:rsidR="00B42D9E">
              <w:rPr>
                <w:rFonts w:ascii="Times New Roman" w:hAnsi="Times New Roman"/>
              </w:rPr>
              <w:t>п.Секерино</w:t>
            </w:r>
            <w:proofErr w:type="spellEnd"/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4C43EAEF" w14:textId="38659CFA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4303A2">
              <w:rPr>
                <w:rFonts w:ascii="Times New Roman" w:hAnsi="Times New Roman"/>
              </w:rPr>
              <w:t>Право не оформлено, Бесхозяйный объект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6498B31B" w14:textId="73103753" w:rsidR="009774E1" w:rsidRPr="00D60E3C" w:rsidRDefault="009774E1" w:rsidP="009774E1">
            <w:pPr>
              <w:rPr>
                <w:rFonts w:ascii="Times New Roman" w:hAnsi="Times New Roman"/>
              </w:rPr>
            </w:pPr>
            <w:r w:rsidRPr="00DB4560">
              <w:rPr>
                <w:rFonts w:ascii="Times New Roman" w:hAnsi="Times New Roman"/>
              </w:rPr>
              <w:t>97 790,00</w:t>
            </w:r>
          </w:p>
        </w:tc>
      </w:tr>
    </w:tbl>
    <w:p w14:paraId="465DF61F" w14:textId="77777777" w:rsidR="00D60E3C" w:rsidRPr="009642F7" w:rsidRDefault="00D60E3C" w:rsidP="009642F7"/>
    <w:sectPr w:rsidR="00D60E3C" w:rsidRPr="009642F7" w:rsidSect="001E64AD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596508"/>
    <w:multiLevelType w:val="hybridMultilevel"/>
    <w:tmpl w:val="7C94A238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5142267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792"/>
    <w:rsid w:val="00094C69"/>
    <w:rsid w:val="00103DA6"/>
    <w:rsid w:val="00172792"/>
    <w:rsid w:val="00181A15"/>
    <w:rsid w:val="00193B2D"/>
    <w:rsid w:val="001E64AD"/>
    <w:rsid w:val="001F50EE"/>
    <w:rsid w:val="00283304"/>
    <w:rsid w:val="00311C25"/>
    <w:rsid w:val="0031334A"/>
    <w:rsid w:val="0039674C"/>
    <w:rsid w:val="003B7A3D"/>
    <w:rsid w:val="003C0009"/>
    <w:rsid w:val="004653AF"/>
    <w:rsid w:val="004A3C74"/>
    <w:rsid w:val="004E7D91"/>
    <w:rsid w:val="00532F16"/>
    <w:rsid w:val="00536C48"/>
    <w:rsid w:val="005C17FF"/>
    <w:rsid w:val="005C593E"/>
    <w:rsid w:val="00601348"/>
    <w:rsid w:val="006048C2"/>
    <w:rsid w:val="00631B2E"/>
    <w:rsid w:val="00646DBC"/>
    <w:rsid w:val="00680348"/>
    <w:rsid w:val="00743D1F"/>
    <w:rsid w:val="00802AFB"/>
    <w:rsid w:val="0080312D"/>
    <w:rsid w:val="0083622D"/>
    <w:rsid w:val="008617B3"/>
    <w:rsid w:val="00876543"/>
    <w:rsid w:val="008E1C2D"/>
    <w:rsid w:val="009642F7"/>
    <w:rsid w:val="0096574F"/>
    <w:rsid w:val="009774E1"/>
    <w:rsid w:val="00A0113D"/>
    <w:rsid w:val="00A65B9C"/>
    <w:rsid w:val="00B17D61"/>
    <w:rsid w:val="00B42D9E"/>
    <w:rsid w:val="00B44AB8"/>
    <w:rsid w:val="00B947E7"/>
    <w:rsid w:val="00C94B38"/>
    <w:rsid w:val="00CE2246"/>
    <w:rsid w:val="00CF1F7E"/>
    <w:rsid w:val="00D065B3"/>
    <w:rsid w:val="00D43064"/>
    <w:rsid w:val="00D44E2D"/>
    <w:rsid w:val="00D60E3C"/>
    <w:rsid w:val="00D908DA"/>
    <w:rsid w:val="00DB4560"/>
    <w:rsid w:val="00E145AF"/>
    <w:rsid w:val="00E242D7"/>
    <w:rsid w:val="00E3072F"/>
    <w:rsid w:val="00E71235"/>
    <w:rsid w:val="00E97DD1"/>
    <w:rsid w:val="00F74451"/>
    <w:rsid w:val="00F764E0"/>
    <w:rsid w:val="00F84A55"/>
    <w:rsid w:val="00FB4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C1F15"/>
  <w15:chartTrackingRefBased/>
  <w15:docId w15:val="{D8761349-AC76-43C7-B7EF-04B006943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44E2D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11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3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6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.kogut\Documents\&#1053;&#1072;&#1089;&#1090;&#1088;&#1072;&#1080;&#1074;&#1072;&#1077;&#1084;&#1099;&#1077;%20&#1096;&#1072;&#1073;&#1083;&#1086;&#1085;&#1099;%20Office\24-12-24%20&#1056;&#1077;&#1096;&#1077;&#1085;&#1080;&#1077;%20&#1057;&#1044;%20&#1086;%20&#1089;&#1087;&#1080;&#1089;&#1072;&#1085;&#1080;&#1080;%20&#1086;&#1073;&#1098;&#1077;&#1082;&#1090;&#1086;&#1074;%20&#1086;&#1073;&#1097;&#1080;&#1081;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4DB1ED-44B6-4AF5-B0AE-5FEBA255B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24-12-24 Решение СД о списании объектов общий1</Template>
  <TotalTime>5</TotalTime>
  <Pages>3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Когут Александра</dc:creator>
  <cp:keywords/>
  <dc:description/>
  <cp:lastModifiedBy>Екатерина Рогачева</cp:lastModifiedBy>
  <cp:revision>5</cp:revision>
  <cp:lastPrinted>2025-01-10T07:09:00Z</cp:lastPrinted>
  <dcterms:created xsi:type="dcterms:W3CDTF">2024-12-24T12:43:00Z</dcterms:created>
  <dcterms:modified xsi:type="dcterms:W3CDTF">2025-01-10T07:12:00Z</dcterms:modified>
</cp:coreProperties>
</file>